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B9" w:rsidRPr="0046371B" w:rsidRDefault="007D4CB9">
      <w:pPr>
        <w:spacing w:after="0" w:line="408" w:lineRule="auto"/>
        <w:ind w:left="120"/>
        <w:jc w:val="center"/>
        <w:rPr>
          <w:lang w:val="ru-RU"/>
        </w:rPr>
      </w:pPr>
      <w:bookmarkStart w:id="0" w:name="block-17521554"/>
      <w:bookmarkEnd w:id="0"/>
      <w:r w:rsidRPr="004637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4CB9" w:rsidRDefault="007D4CB9">
      <w:pPr>
        <w:spacing w:after="0"/>
        <w:ind w:left="120"/>
      </w:pPr>
    </w:p>
    <w:p w:rsidR="007D4CB9" w:rsidRDefault="007D4CB9">
      <w:pPr>
        <w:spacing w:after="0"/>
        <w:ind w:left="120"/>
      </w:pPr>
    </w:p>
    <w:p w:rsidR="007D4CB9" w:rsidRDefault="007D4CB9">
      <w:pPr>
        <w:spacing w:after="0"/>
        <w:ind w:left="120"/>
      </w:pPr>
    </w:p>
    <w:p w:rsidR="007D4CB9" w:rsidRDefault="007D4CB9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7D4CB9" w:rsidRPr="00EE2CDC" w:rsidTr="000D4161">
        <w:tc>
          <w:tcPr>
            <w:tcW w:w="3114" w:type="dxa"/>
          </w:tcPr>
          <w:p w:rsidR="007D4CB9" w:rsidRPr="00EE2CDC" w:rsidRDefault="007D4CB9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D4CB9" w:rsidRPr="00EE2CDC" w:rsidRDefault="007D4CB9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r w:rsidRPr="00EE2CDC">
              <w:rPr>
                <w:rFonts w:ascii="MS Gothic" w:eastAsia="MS Gothic" w:hAnsi="MS Gothic" w:cs="MS Gothic" w:hint="eastAsia"/>
                <w:color w:val="000000"/>
                <w:sz w:val="28"/>
                <w:szCs w:val="28"/>
                <w:lang w:val="ru-RU"/>
              </w:rPr>
              <w:t>↵</w:t>
            </w:r>
            <w:r w:rsidRPr="00EE2CD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учителей </w:t>
            </w:r>
          </w:p>
          <w:p w:rsidR="007D4CB9" w:rsidRPr="00EE2CDC" w:rsidRDefault="007D4CB9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D4CB9" w:rsidRPr="00EE2CDC" w:rsidRDefault="007D4CB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4CB9" w:rsidRPr="00EE2CDC" w:rsidRDefault="007D4CB9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 №1 от «28» 08   2023 г.</w:t>
            </w:r>
          </w:p>
          <w:p w:rsidR="007D4CB9" w:rsidRPr="00EE2CDC" w:rsidRDefault="007D4C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4CB9" w:rsidRPr="00EE2CDC" w:rsidRDefault="007D4CB9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D4CB9" w:rsidRPr="00EE2CDC" w:rsidRDefault="007D4CB9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УВР </w:t>
            </w:r>
          </w:p>
          <w:p w:rsidR="007D4CB9" w:rsidRPr="00EE2CDC" w:rsidRDefault="007D4CB9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D4CB9" w:rsidRPr="00EE2CDC" w:rsidRDefault="007D4CB9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 №1 от «29» 08   2023 г.</w:t>
            </w:r>
          </w:p>
          <w:p w:rsidR="007D4CB9" w:rsidRPr="00EE2CDC" w:rsidRDefault="007D4C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4CB9" w:rsidRPr="00EE2CDC" w:rsidRDefault="007D4CB9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D4CB9" w:rsidRPr="00EE2CDC" w:rsidRDefault="007D4CB9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МОБУ </w:t>
            </w:r>
          </w:p>
          <w:p w:rsidR="007D4CB9" w:rsidRPr="00EE2CDC" w:rsidRDefault="007D4CB9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D4CB9" w:rsidRPr="00EE2CDC" w:rsidRDefault="007D4CB9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Pr="00EE2CD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«31» 08   2023 г.</w:t>
            </w:r>
          </w:p>
          <w:p w:rsidR="007D4CB9" w:rsidRPr="00EE2CDC" w:rsidRDefault="007D4C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4CB9" w:rsidRDefault="007D4CB9">
      <w:pPr>
        <w:spacing w:after="0"/>
        <w:ind w:left="120"/>
      </w:pPr>
    </w:p>
    <w:p w:rsidR="007D4CB9" w:rsidRDefault="007D4CB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D4CB9" w:rsidRDefault="007D4CB9">
      <w:pPr>
        <w:spacing w:after="0"/>
        <w:ind w:left="120"/>
      </w:pPr>
    </w:p>
    <w:p w:rsidR="007D4CB9" w:rsidRDefault="007D4CB9">
      <w:pPr>
        <w:spacing w:after="0"/>
        <w:ind w:left="120"/>
      </w:pPr>
    </w:p>
    <w:p w:rsidR="007D4CB9" w:rsidRDefault="007D4CB9">
      <w:pPr>
        <w:spacing w:after="0"/>
        <w:ind w:left="120"/>
      </w:pPr>
    </w:p>
    <w:p w:rsidR="007D4CB9" w:rsidRDefault="007D4C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D4CB9" w:rsidRDefault="007D4C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2353235)</w:t>
      </w: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7D4CB9" w:rsidRDefault="007D4C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Default="007D4CB9">
      <w:pPr>
        <w:spacing w:after="0"/>
        <w:ind w:left="120"/>
        <w:jc w:val="center"/>
      </w:pPr>
    </w:p>
    <w:p w:rsidR="007D4CB9" w:rsidRPr="006032AA" w:rsidRDefault="007D4CB9">
      <w:pPr>
        <w:spacing w:after="0"/>
        <w:ind w:left="120"/>
        <w:rPr>
          <w:lang w:val="ru-RU"/>
        </w:rPr>
      </w:pPr>
      <w:r>
        <w:rPr>
          <w:lang w:val="ru-RU"/>
        </w:rPr>
        <w:t xml:space="preserve">                                                             МБОУ ООШ с.Ишля</w:t>
      </w:r>
    </w:p>
    <w:p w:rsidR="007D4CB9" w:rsidRDefault="007D4CB9">
      <w:pPr>
        <w:sectPr w:rsidR="007D4CB9">
          <w:pgSz w:w="11906" w:h="16383"/>
          <w:pgMar w:top="1134" w:right="850" w:bottom="1134" w:left="1701" w:header="720" w:footer="720" w:gutter="0"/>
          <w:cols w:space="720"/>
        </w:sectPr>
      </w:pPr>
    </w:p>
    <w:p w:rsidR="007D4CB9" w:rsidRDefault="007D4CB9">
      <w:pPr>
        <w:spacing w:after="0" w:line="264" w:lineRule="auto"/>
        <w:ind w:left="120"/>
        <w:jc w:val="both"/>
      </w:pPr>
      <w:bookmarkStart w:id="1" w:name="block-17521555"/>
      <w:bookmarkEnd w:id="1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7D4CB9" w:rsidRDefault="007D4CB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6371B">
        <w:rPr>
          <w:rFonts w:ascii="Times New Roman" w:hAnsi="Times New Roman"/>
          <w:color w:val="000000"/>
          <w:sz w:val="28"/>
          <w:lang w:val="ru-RU"/>
        </w:rPr>
        <w:t>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6371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46371B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D4CB9" w:rsidRPr="0046371B" w:rsidRDefault="007D4CB9">
      <w:pPr>
        <w:rPr>
          <w:lang w:val="ru-RU"/>
        </w:rPr>
        <w:sectPr w:rsidR="007D4CB9" w:rsidRPr="0046371B">
          <w:pgSz w:w="11906" w:h="16383"/>
          <w:pgMar w:top="1134" w:right="850" w:bottom="1134" w:left="1701" w:header="720" w:footer="720" w:gutter="0"/>
          <w:cols w:space="720"/>
        </w:sectPr>
      </w:pP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bookmarkStart w:id="2" w:name="block-17521556"/>
      <w:bookmarkEnd w:id="2"/>
      <w:r w:rsidRPr="0046371B">
        <w:rPr>
          <w:rFonts w:ascii="Times New Roman" w:hAnsi="Times New Roman"/>
          <w:color w:val="000000"/>
          <w:sz w:val="28"/>
          <w:lang w:val="ru-RU"/>
        </w:rPr>
        <w:t>​</w:t>
      </w:r>
      <w:r w:rsidRPr="0046371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46371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6371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6371B">
        <w:rPr>
          <w:rFonts w:ascii="Times New Roman" w:hAnsi="Times New Roman"/>
          <w:color w:val="000000"/>
          <w:sz w:val="28"/>
          <w:lang w:val="ru-RU"/>
        </w:rPr>
        <w:t>).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7D4CB9" w:rsidRPr="0046371B" w:rsidRDefault="007D4CB9">
      <w:pPr>
        <w:rPr>
          <w:lang w:val="ru-RU"/>
        </w:rPr>
        <w:sectPr w:rsidR="007D4CB9" w:rsidRPr="0046371B">
          <w:pgSz w:w="11906" w:h="16383"/>
          <w:pgMar w:top="1134" w:right="850" w:bottom="1134" w:left="1701" w:header="720" w:footer="720" w:gutter="0"/>
          <w:cols w:space="720"/>
        </w:sectPr>
      </w:pP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bookmarkStart w:id="3" w:name="block-17521557"/>
      <w:bookmarkEnd w:id="3"/>
      <w:r w:rsidRPr="0046371B">
        <w:rPr>
          <w:rFonts w:ascii="Times New Roman" w:hAnsi="Times New Roman"/>
          <w:color w:val="000000"/>
          <w:sz w:val="28"/>
          <w:lang w:val="ru-RU"/>
        </w:rPr>
        <w:t xml:space="preserve">​ПЛАНИРУЕМЫЕ РЕЗУЛЬТАТЫ ОСВОЕНИЯ ПРОГРАММЫ ПО МУЗЫКЕ НА УРОВНЕ НАЧАЛЬНОГО ОБЩЕГО ОБРАЗОВАНИЯ 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7D4CB9" w:rsidRPr="0046371B" w:rsidRDefault="007D4CB9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6371B">
        <w:rPr>
          <w:rFonts w:ascii="Times New Roman" w:hAnsi="Times New Roman"/>
          <w:color w:val="000000"/>
          <w:sz w:val="28"/>
          <w:lang w:val="ru-RU"/>
        </w:rPr>
        <w:t>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6371B">
        <w:rPr>
          <w:rFonts w:ascii="Times New Roman" w:hAnsi="Times New Roman"/>
          <w:color w:val="000000"/>
          <w:sz w:val="28"/>
          <w:lang w:val="ru-RU"/>
        </w:rPr>
        <w:t>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6371B">
        <w:rPr>
          <w:rFonts w:ascii="Times New Roman" w:hAnsi="Times New Roman"/>
          <w:color w:val="000000"/>
          <w:sz w:val="28"/>
          <w:lang w:val="ru-RU"/>
        </w:rPr>
        <w:t>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6371B">
        <w:rPr>
          <w:rFonts w:ascii="Times New Roman" w:hAnsi="Times New Roman"/>
          <w:color w:val="000000"/>
          <w:sz w:val="28"/>
          <w:lang w:val="ru-RU"/>
        </w:rPr>
        <w:t>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6371B">
        <w:rPr>
          <w:rFonts w:ascii="Times New Roman" w:hAnsi="Times New Roman"/>
          <w:color w:val="000000"/>
          <w:sz w:val="28"/>
          <w:lang w:val="ru-RU"/>
        </w:rPr>
        <w:t>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6371B">
        <w:rPr>
          <w:rFonts w:ascii="Times New Roman" w:hAnsi="Times New Roman"/>
          <w:color w:val="000000"/>
          <w:sz w:val="28"/>
          <w:lang w:val="ru-RU"/>
        </w:rPr>
        <w:t>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D4CB9" w:rsidRPr="0046371B" w:rsidRDefault="007D4CB9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</w:p>
    <w:p w:rsidR="007D4CB9" w:rsidRPr="0046371B" w:rsidRDefault="007D4CB9">
      <w:pPr>
        <w:spacing w:after="0" w:line="264" w:lineRule="auto"/>
        <w:ind w:left="12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7D4CB9" w:rsidRPr="0046371B" w:rsidRDefault="007D4CB9">
      <w:pPr>
        <w:spacing w:after="0" w:line="264" w:lineRule="auto"/>
        <w:ind w:firstLine="600"/>
        <w:jc w:val="both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7D4CB9" w:rsidRPr="0046371B" w:rsidRDefault="007D4CB9">
      <w:pPr>
        <w:rPr>
          <w:lang w:val="ru-RU"/>
        </w:rPr>
        <w:sectPr w:rsidR="007D4CB9" w:rsidRPr="0046371B">
          <w:pgSz w:w="11906" w:h="16383"/>
          <w:pgMar w:top="1134" w:right="850" w:bottom="1134" w:left="1701" w:header="720" w:footer="720" w:gutter="0"/>
          <w:cols w:space="720"/>
        </w:sectPr>
      </w:pPr>
    </w:p>
    <w:p w:rsidR="007D4CB9" w:rsidRDefault="007D4CB9">
      <w:pPr>
        <w:spacing w:after="0"/>
        <w:ind w:left="120"/>
      </w:pPr>
      <w:bookmarkStart w:id="6" w:name="block-17521558"/>
      <w:bookmarkEnd w:id="6"/>
      <w:r w:rsidRPr="004637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4CB9" w:rsidRDefault="007D4C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18"/>
        <w:gridCol w:w="1777"/>
        <w:gridCol w:w="617"/>
        <w:gridCol w:w="1114"/>
        <w:gridCol w:w="1152"/>
        <w:gridCol w:w="8962"/>
      </w:tblGrid>
      <w:tr w:rsidR="007D4CB9" w:rsidRPr="00EE2CDC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9645369238704425843?text=край%20в%20котором%20ты%20живешь%201%20класс%20музыка%20видеоурокpath=yandexsearchparent-reqid=1694106562749664-4313533788243797838-balancer-l7leveler-kubr-yp-sas-132-BAL-9737fromtype=vast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https://yandex.ru/video/preview/3825308058214337503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https://yandex.ru/video/preview/13524187769730474313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https://yandex.ru/video/preview/5774299343188786669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https://yandex.ru/video/preview/144740457354483122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https://yandex.ru/video/preview/10316066653460073539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1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https://yandex.ru/video/preview/9101276356682543994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1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https://yandex.ru/video/preview/18254284441985120054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1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https://yandex.ru/video/preview/9593544041107881529</w:t>
              </w:r>
            </w:hyperlink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https://yandex.ru/video/preview/13576707441840152179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1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https://yandex.ru/video/preview/12069156568959064706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1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https://yandex.ru/video/preview/9622435148702081020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1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https://yandex.ru/video/preview/15460575318909654213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1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https://yandex.ru/video/preview/10831587721896217707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6032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1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https://yandex.ru/video/preview/9392066341583733656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1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https://yandex.ru/video/preview/14576210292848415115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https://yandex.ru/video/preview/9170430012020631306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https://yandex.ru/video/preview/16849199064635832663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https://yandex.ru/video/preview/14926162226048422798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https://yandex.ru/video/preview/8196525774864766603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https://yandex.ru/video/preview/13826090347017950622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https://yandex.ru/video/preview/9421783952596837680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https://yandex.ru/video/preview/8177826221600772230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6032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https://yandex.ru/video/preview/1217453847324042009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https://yandex.ru/video/preview/14209658359874352739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2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https://yandex.ru/video/preview/8368609358148272270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https://yandex.ru/video/preview/5359291917843648421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https://yandex.ru/video/preview/14842258339162194525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https://audiohunter.ru/?song=Исао+Томита%2C+синтезатор+–+М.Мусоргский+-+Баба-Яга+из+цикла+Картинки+с+выставки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https://yandex.ru/video/preview/7582819624248086212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https://yandex.ru/video/preview/7215021142327523843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7.75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</w:tbl>
    <w:p w:rsidR="007D4CB9" w:rsidRDefault="007D4CB9">
      <w:pPr>
        <w:sectPr w:rsidR="007D4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4CB9" w:rsidRDefault="007D4C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98"/>
        <w:gridCol w:w="3081"/>
        <w:gridCol w:w="1101"/>
        <w:gridCol w:w="1841"/>
        <w:gridCol w:w="1910"/>
        <w:gridCol w:w="5409"/>
      </w:tblGrid>
      <w:tr w:rsidR="007D4CB9" w:rsidRPr="00EE2CDC">
        <w:trPr>
          <w:trHeight w:val="144"/>
          <w:tblCellSpacing w:w="20" w:type="nil"/>
        </w:trPr>
        <w:tc>
          <w:tcPr>
            <w:tcW w:w="4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https://yandex.ru/video/preview/12165257964476055842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https://yandex.ru/video/preview/13583369679499061556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https://yandex.ru/video/preview/13583369679499061556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https://www.youtube.com/watch?v=-glnrjiHQlQ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3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https://yandex.ru/video/preview/7271998588362107128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https://yandex.ru/video/preview/559542561596734140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https://yandex.ru/video/preview/7052572425060001584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https://yandex.ru/video/preview/11455909841279363325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https://yandex.ru/video/preview/16055365630808702020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https://yandex.ru/video/preview/13035314781544460353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https://yandex.ru/video/preview/6124276356098916872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https://yandex.ru/video/preview/3461479187848697174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https://yandex.ru/video/preview/6527517828292438188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https://www.youtube.com/watch?v=teUW_NstKWY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4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https://yandex.ru/video/preview/5905922846458657551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6032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https://yandex.ru/video/preview/3322478273134746302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https://m.ok.ru/video/883725699678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https://yandex.ru/video/preview/7148911827641037</w:t>
              </w:r>
            </w:hyperlink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https://yandex.ru/video/preview/15805648481111225328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https://yandex.ru/video/preview/6151333074425083217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https://yandex.ru/video/preview/17577441781786860136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https://yandex.ru/video/preview/17164390211057253021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6032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https://yandex.ru/video/preview/7469048800418629380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https://yandex.ru/video/preview/15395776157648394017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5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https://yandex.ru/video/preview/14012391376233658201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6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https://yandex.ru/video/preview/13522388229496690625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6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https://yandex.ru/video/preview/2195957261913101979</w:t>
              </w:r>
            </w:hyperlink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https://yandex.ru/video/preview/15977259666052532280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6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https://yandex.ru/video/preview/16534988849243002461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6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https://yandex.ru/video/preview/11733737307472164724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6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https://yandex.ru/video/preview/13376062653319720405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6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https://yandex.ru/video/preview/15077149973087727917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hyperlink r:id="rId6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https://yandex.ru/video/preview/3249299142741743570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</w:tbl>
    <w:p w:rsidR="007D4CB9" w:rsidRDefault="007D4CB9">
      <w:pPr>
        <w:sectPr w:rsidR="007D4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4CB9" w:rsidRDefault="007D4C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35"/>
        <w:gridCol w:w="1841"/>
        <w:gridCol w:w="1910"/>
        <w:gridCol w:w="2665"/>
      </w:tblGrid>
      <w:tr w:rsidR="007D4CB9" w:rsidRPr="00EE2CD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6032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6032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</w:tbl>
    <w:p w:rsidR="007D4CB9" w:rsidRDefault="007D4CB9">
      <w:pPr>
        <w:sectPr w:rsidR="007D4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4CB9" w:rsidRDefault="007D4C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35"/>
        <w:gridCol w:w="1841"/>
        <w:gridCol w:w="1910"/>
        <w:gridCol w:w="2677"/>
      </w:tblGrid>
      <w:tr w:rsidR="007D4CB9" w:rsidRPr="00EE2CD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4CB9" w:rsidRPr="00EE2CDC" w:rsidRDefault="007D4C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6032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6032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CDC"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6032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EE2C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E2CD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2C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  <w:tr w:rsidR="007D4CB9" w:rsidRPr="00EE2C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rPr>
                <w:lang w:val="ru-RU"/>
              </w:rPr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>
            <w:pPr>
              <w:spacing w:after="0"/>
              <w:ind w:left="135"/>
              <w:jc w:val="center"/>
            </w:pPr>
            <w:r w:rsidRPr="00EE2CDC"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4CB9" w:rsidRPr="00EE2CDC" w:rsidRDefault="007D4CB9"/>
        </w:tc>
      </w:tr>
    </w:tbl>
    <w:p w:rsidR="007D4CB9" w:rsidRDefault="007D4CB9">
      <w:pPr>
        <w:sectPr w:rsidR="007D4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4CB9" w:rsidRDefault="007D4CB9" w:rsidP="004637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D4CB9" w:rsidRDefault="007D4CB9" w:rsidP="004637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D4CB9" w:rsidRPr="0046371B" w:rsidRDefault="007D4CB9" w:rsidP="0046371B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​‌• Музыка (в 2 частях), 2 класс/ Алеев В.В., Кичак Т.Н., Общество с ограниченной ответственностью «ДРОФА»; Акционерное общество «Издательство «Просвещение»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• Музыка (в 2 частях), 3 класс/ Алеев В.В., Кичак Т.Н., Общество с ограниченной ответственностью «ДРОФА»; Акционерное общество «Издательство «Просвещение»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• Музыка (в 2 частях), 4 класс/ Алеев В.В., Общество с ограниченной ответственностью «ДРОФА»; Акционерное общество «Издательство «Просвещение»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• Музыка, 1 класс/ Критская Е.Д., Сергеева Г.П., Шмагина Т.С., Акционерное общество «Издательство «Просвещение»‌​</w:t>
      </w:r>
    </w:p>
    <w:p w:rsidR="007D4CB9" w:rsidRPr="0046371B" w:rsidRDefault="007D4CB9" w:rsidP="0046371B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D4CB9" w:rsidRPr="0046371B" w:rsidRDefault="007D4CB9" w:rsidP="0046371B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</w:t>
      </w:r>
    </w:p>
    <w:p w:rsidR="007D4CB9" w:rsidRPr="0046371B" w:rsidRDefault="007D4CB9" w:rsidP="0046371B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4CB9" w:rsidRPr="0046371B" w:rsidRDefault="007D4CB9" w:rsidP="0046371B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​‌Музыка. Фонохрестоматия. 1-4класс [Электронный ресурс] / сост. Е. Д. Критская, Г. П. Сергеева, Т.С. Шмагина.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46371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46371B">
        <w:rPr>
          <w:rFonts w:ascii="Times New Roman" w:hAnsi="Times New Roman"/>
          <w:color w:val="000000"/>
          <w:sz w:val="28"/>
          <w:lang w:val="ru-RU"/>
        </w:rPr>
        <w:t>).‌​</w:t>
      </w:r>
    </w:p>
    <w:p w:rsidR="007D4CB9" w:rsidRPr="0046371B" w:rsidRDefault="007D4CB9" w:rsidP="0046371B">
      <w:pPr>
        <w:spacing w:after="0"/>
        <w:ind w:left="120"/>
        <w:rPr>
          <w:lang w:val="ru-RU"/>
        </w:rPr>
      </w:pPr>
    </w:p>
    <w:p w:rsidR="007D4CB9" w:rsidRPr="0046371B" w:rsidRDefault="007D4CB9" w:rsidP="0046371B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4CB9" w:rsidRPr="006032AA" w:rsidRDefault="007D4CB9" w:rsidP="0046371B">
      <w:pPr>
        <w:rPr>
          <w:lang w:val="ru-RU"/>
        </w:rPr>
        <w:sectPr w:rsidR="007D4CB9" w:rsidRPr="006032AA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46371B">
        <w:rPr>
          <w:rFonts w:ascii="Times New Roman" w:hAnsi="Times New Roman"/>
          <w:color w:val="000000"/>
          <w:sz w:val="28"/>
          <w:lang w:val="ru-RU"/>
        </w:rPr>
        <w:t>​</w:t>
      </w:r>
      <w:r w:rsidRPr="0046371B">
        <w:rPr>
          <w:rFonts w:ascii="Times New Roman" w:hAnsi="Times New Roman"/>
          <w:color w:val="333333"/>
          <w:sz w:val="28"/>
          <w:lang w:val="ru-RU"/>
        </w:rPr>
        <w:t>​‌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4637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46371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46371B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46371B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46371B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46371B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46371B">
        <w:rPr>
          <w:rFonts w:ascii="Times New Roman" w:hAnsi="Times New Roman"/>
          <w:color w:val="000000"/>
          <w:sz w:val="28"/>
          <w:lang w:val="ru-RU"/>
        </w:rPr>
        <w:t>164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4637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4637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4637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6371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5. </w:t>
      </w:r>
      <w:r w:rsidRPr="006032AA">
        <w:rPr>
          <w:rFonts w:ascii="Times New Roman" w:hAnsi="Times New Roman"/>
          <w:color w:val="000000"/>
          <w:sz w:val="28"/>
          <w:lang w:val="ru-RU"/>
        </w:rPr>
        <w:t>Российская Электронная Школа</w:t>
      </w:r>
      <w:r w:rsidRPr="006032AA">
        <w:rPr>
          <w:sz w:val="28"/>
          <w:lang w:val="ru-RU"/>
        </w:rPr>
        <w:br/>
      </w:r>
      <w:bookmarkStart w:id="7" w:name="_GoBack"/>
      <w:bookmarkEnd w:id="7"/>
    </w:p>
    <w:p w:rsidR="007D4CB9" w:rsidRPr="006032AA" w:rsidRDefault="007D4CB9" w:rsidP="0046371B">
      <w:pPr>
        <w:spacing w:after="0"/>
        <w:ind w:left="120"/>
        <w:rPr>
          <w:lang w:val="ru-RU"/>
        </w:rPr>
        <w:sectPr w:rsidR="007D4CB9" w:rsidRPr="006032A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7521559"/>
      <w:bookmarkEnd w:id="8"/>
      <w:r w:rsidRPr="006032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D4CB9" w:rsidRPr="006032AA" w:rsidRDefault="007D4CB9">
      <w:pPr>
        <w:rPr>
          <w:lang w:val="ru-RU"/>
        </w:rPr>
        <w:sectPr w:rsidR="007D4CB9" w:rsidRPr="00603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4CB9" w:rsidRPr="006032AA" w:rsidRDefault="007D4CB9">
      <w:pPr>
        <w:spacing w:after="0"/>
        <w:ind w:left="120"/>
        <w:rPr>
          <w:lang w:val="ru-RU"/>
        </w:rPr>
      </w:pPr>
      <w:bookmarkStart w:id="9" w:name="block-17521560"/>
      <w:bookmarkEnd w:id="9"/>
      <w:r w:rsidRPr="006032A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D4CB9" w:rsidRPr="006032AA" w:rsidRDefault="007D4CB9">
      <w:pPr>
        <w:spacing w:after="0" w:line="480" w:lineRule="auto"/>
        <w:ind w:left="120"/>
        <w:rPr>
          <w:lang w:val="ru-RU"/>
        </w:rPr>
      </w:pPr>
      <w:r w:rsidRPr="006032A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D4CB9" w:rsidRPr="0046371B" w:rsidRDefault="007D4CB9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​‌• Музыка (в 2 частях), 2 класс/ Алеев В.В., Кичак Т.Н., Общество с ограниченной ответственностью «ДРОФА»; Акционерное общество «Издательство «Просвещение»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• Музыка (в 2 частях), 3 класс/ Алеев В.В., Кичак Т.Н., Общество с ограниченной ответственностью «ДРОФА»; Акционерное общество «Издательство «Просвещение»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• Музыка (в 2 частях), 4 класс/ Алеев В.В., Общество с ограниченной ответственностью «ДРОФА»; Акционерное общество «Издательство «Просвещение»</w:t>
      </w:r>
      <w:r w:rsidRPr="0046371B">
        <w:rPr>
          <w:sz w:val="28"/>
          <w:lang w:val="ru-RU"/>
        </w:rPr>
        <w:br/>
      </w:r>
      <w:bookmarkStart w:id="10" w:name="0d4d2a67-5837-4252-b43a-95aa3f3876a6"/>
      <w:bookmarkEnd w:id="10"/>
      <w:r w:rsidRPr="0046371B">
        <w:rPr>
          <w:rFonts w:ascii="Times New Roman" w:hAnsi="Times New Roman"/>
          <w:color w:val="000000"/>
          <w:sz w:val="28"/>
          <w:lang w:val="ru-RU"/>
        </w:rPr>
        <w:t xml:space="preserve"> • Музыка, 1 класс/ Критская Е.Д., Сергеева Г.П., Шмагина Т.С., Акционерное общество «Издательство «Просвещение»‌​</w:t>
      </w:r>
    </w:p>
    <w:p w:rsidR="007D4CB9" w:rsidRPr="0046371B" w:rsidRDefault="007D4CB9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D4CB9" w:rsidRPr="0046371B" w:rsidRDefault="007D4CB9">
      <w:pPr>
        <w:spacing w:after="0"/>
        <w:ind w:left="120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</w:t>
      </w:r>
    </w:p>
    <w:p w:rsidR="007D4CB9" w:rsidRPr="0046371B" w:rsidRDefault="007D4CB9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4CB9" w:rsidRPr="0046371B" w:rsidRDefault="007D4CB9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6c624f83-d6f6-4560-bdb9-085c19f7dab0"/>
      <w:bookmarkEnd w:id="11"/>
      <w:r w:rsidRPr="0046371B">
        <w:rPr>
          <w:rFonts w:ascii="Times New Roman" w:hAnsi="Times New Roman"/>
          <w:color w:val="000000"/>
          <w:sz w:val="28"/>
          <w:lang w:val="ru-RU"/>
        </w:rPr>
        <w:t>Музыка. Фонохрестоматия. 1-4класс [Электронный ресурс] / сост. Е. Д. Критская, Г. П. Сергеева, Т.С. Шмагина.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46371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46371B">
        <w:rPr>
          <w:rFonts w:ascii="Times New Roman" w:hAnsi="Times New Roman"/>
          <w:color w:val="000000"/>
          <w:sz w:val="28"/>
          <w:lang w:val="ru-RU"/>
        </w:rPr>
        <w:t>).‌​</w:t>
      </w:r>
    </w:p>
    <w:p w:rsidR="007D4CB9" w:rsidRPr="0046371B" w:rsidRDefault="007D4CB9">
      <w:pPr>
        <w:spacing w:after="0"/>
        <w:ind w:left="120"/>
        <w:rPr>
          <w:lang w:val="ru-RU"/>
        </w:rPr>
      </w:pPr>
    </w:p>
    <w:p w:rsidR="007D4CB9" w:rsidRPr="0046371B" w:rsidRDefault="007D4CB9">
      <w:pPr>
        <w:spacing w:after="0" w:line="480" w:lineRule="auto"/>
        <w:ind w:left="120"/>
        <w:rPr>
          <w:lang w:val="ru-RU"/>
        </w:rPr>
      </w:pPr>
      <w:r w:rsidRPr="004637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4CB9" w:rsidRDefault="007D4CB9">
      <w:pPr>
        <w:spacing w:after="0" w:line="480" w:lineRule="auto"/>
        <w:ind w:left="120"/>
      </w:pPr>
      <w:r w:rsidRPr="0046371B">
        <w:rPr>
          <w:rFonts w:ascii="Times New Roman" w:hAnsi="Times New Roman"/>
          <w:color w:val="000000"/>
          <w:sz w:val="28"/>
          <w:lang w:val="ru-RU"/>
        </w:rPr>
        <w:t>​</w:t>
      </w:r>
      <w:r w:rsidRPr="0046371B">
        <w:rPr>
          <w:rFonts w:ascii="Times New Roman" w:hAnsi="Times New Roman"/>
          <w:color w:val="333333"/>
          <w:sz w:val="28"/>
          <w:lang w:val="ru-RU"/>
        </w:rPr>
        <w:t>​‌</w:t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4637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46371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46371B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46371B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46371B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46371B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46371B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46371B">
        <w:rPr>
          <w:rFonts w:ascii="Times New Roman" w:hAnsi="Times New Roman"/>
          <w:color w:val="000000"/>
          <w:sz w:val="28"/>
          <w:lang w:val="ru-RU"/>
        </w:rPr>
        <w:t>164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4637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4637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371B">
        <w:rPr>
          <w:rFonts w:ascii="Times New Roman" w:hAnsi="Times New Roman"/>
          <w:color w:val="000000"/>
          <w:sz w:val="28"/>
          <w:lang w:val="ru-RU"/>
        </w:rPr>
        <w:t>/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4637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6371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37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371B">
        <w:rPr>
          <w:sz w:val="28"/>
          <w:lang w:val="ru-RU"/>
        </w:rPr>
        <w:br/>
      </w:r>
      <w:r w:rsidRPr="0046371B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r>
        <w:rPr>
          <w:sz w:val="28"/>
        </w:rPr>
        <w:br/>
      </w:r>
      <w:bookmarkStart w:id="12" w:name="b3e9be70-5c6b-42b4-b0b4-30ca1a14a2b3"/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D4CB9" w:rsidRDefault="007D4CB9">
      <w:pPr>
        <w:sectPr w:rsidR="007D4CB9">
          <w:pgSz w:w="11906" w:h="16383"/>
          <w:pgMar w:top="1134" w:right="850" w:bottom="1134" w:left="1701" w:header="720" w:footer="720" w:gutter="0"/>
          <w:cols w:space="720"/>
        </w:sectPr>
      </w:pPr>
    </w:p>
    <w:p w:rsidR="007D4CB9" w:rsidRDefault="007D4CB9"/>
    <w:sectPr w:rsidR="007D4CB9" w:rsidSect="00E15C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532"/>
    <w:rsid w:val="000C1532"/>
    <w:rsid w:val="000D4161"/>
    <w:rsid w:val="000E6D86"/>
    <w:rsid w:val="001F7730"/>
    <w:rsid w:val="0046371B"/>
    <w:rsid w:val="004E6975"/>
    <w:rsid w:val="006032AA"/>
    <w:rsid w:val="007D4CB9"/>
    <w:rsid w:val="0086502D"/>
    <w:rsid w:val="00B06E2B"/>
    <w:rsid w:val="00C53FFE"/>
    <w:rsid w:val="00E15C3E"/>
    <w:rsid w:val="00EE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libri Light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libri Light" w:hAnsi="Calibri Light" w:cs="Times New Roman"/>
      <w:b/>
      <w:bCs/>
      <w:i/>
      <w:iCs/>
      <w:color w:val="5B9BD5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E15C3E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E15C3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5B9BD5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video/preview/8177826221600772230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yandex.ru/video/preview/16849199064635832663" TargetMode="External"/><Relationship Id="rId42" Type="http://schemas.openxmlformats.org/officeDocument/2006/relationships/hyperlink" Target="https://yandex.ru/video/preview/11455909841279363325" TargetMode="External"/><Relationship Id="rId47" Type="http://schemas.openxmlformats.org/officeDocument/2006/relationships/hyperlink" Target="https://yandex.ru/video/preview/6527517828292438188" TargetMode="External"/><Relationship Id="rId63" Type="http://schemas.openxmlformats.org/officeDocument/2006/relationships/hyperlink" Target="https://yandex.ru/video/preview/16534988849243002461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6" Type="http://schemas.openxmlformats.org/officeDocument/2006/relationships/hyperlink" Target="https://yandex.ru/video/preview/15460575318909654213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yandex.ru/video/preview/18254284441985120054" TargetMode="External"/><Relationship Id="rId32" Type="http://schemas.openxmlformats.org/officeDocument/2006/relationships/hyperlink" Target="https://audiohunter.ru/?song=%D0%98%D1%81%D0%B0%D0%BE+%D0%A2%D0%BE%D0%BC%D0%B8%D1%82%D0%B0%2C+%D1%81%D0%B8%D0%BD%D1%82%D0%B5%D0%B7%D0%B0%D1%82%D0%BE%D1%80+%E2%80%93+%D0%9C.%D0%9C%D1%83%D1%81%D0%BE%D1%80%D0%B3%D1%81%D0%BA%D0%B8%D0%B9+-+%D0%91%D0%B0%D0%B1%D0%B0-%D0%AF%D0%B3%D0%B0+%D0%B8%D0%B7+%D1%86%D0%B8%D0%BA%D0%BB%D0%B0+%D0%9A%D0%B0%D1%80%D1%82%D0%B8%D0%BD%D0%BA%D0%B8+%D1%81+%D0%B2%D1%8B%D1%81%D1%82%D0%B0%D0%B2%D0%BA%D0%B8" TargetMode="External"/><Relationship Id="rId37" Type="http://schemas.openxmlformats.org/officeDocument/2006/relationships/hyperlink" Target="https://yandex.ru/video/preview/13583369679499061556" TargetMode="External"/><Relationship Id="rId53" Type="http://schemas.openxmlformats.org/officeDocument/2006/relationships/hyperlink" Target="https://yandex.ru/video/preview/15805648481111225328" TargetMode="External"/><Relationship Id="rId58" Type="http://schemas.openxmlformats.org/officeDocument/2006/relationships/hyperlink" Target="https://yandex.ru/video/preview/15395776157648394017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5" Type="http://schemas.openxmlformats.org/officeDocument/2006/relationships/hyperlink" Target="https://yandex.ru/video/preview/3825308058214337503" TargetMode="Externa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19" Type="http://schemas.openxmlformats.org/officeDocument/2006/relationships/hyperlink" Target="https://yandex.ru/video/preview/14576210292848415115" TargetMode="External"/><Relationship Id="rId14" Type="http://schemas.openxmlformats.org/officeDocument/2006/relationships/hyperlink" Target="https://yandex.ru/video/preview/12069156568959064706" TargetMode="External"/><Relationship Id="rId22" Type="http://schemas.openxmlformats.org/officeDocument/2006/relationships/hyperlink" Target="https://yandex.ru/video/preview/14926162226048422798" TargetMode="External"/><Relationship Id="rId27" Type="http://schemas.openxmlformats.org/officeDocument/2006/relationships/hyperlink" Target="https://yandex.ru/video/preview/1217453847324042009" TargetMode="External"/><Relationship Id="rId30" Type="http://schemas.openxmlformats.org/officeDocument/2006/relationships/hyperlink" Target="https://yandex.ru/video/preview/5359291917843648421" TargetMode="External"/><Relationship Id="rId35" Type="http://schemas.openxmlformats.org/officeDocument/2006/relationships/hyperlink" Target="https://yandex.ru/video/preview/12165257964476055842" TargetMode="External"/><Relationship Id="rId43" Type="http://schemas.openxmlformats.org/officeDocument/2006/relationships/hyperlink" Target="https://yandex.ru/video/preview/16055365630808702020" TargetMode="External"/><Relationship Id="rId48" Type="http://schemas.openxmlformats.org/officeDocument/2006/relationships/hyperlink" Target="https://www.youtube.com/watch?v=teUW_NstKWY" TargetMode="External"/><Relationship Id="rId56" Type="http://schemas.openxmlformats.org/officeDocument/2006/relationships/hyperlink" Target="https://yandex.ru/video/preview/17164390211057253021" TargetMode="External"/><Relationship Id="rId64" Type="http://schemas.openxmlformats.org/officeDocument/2006/relationships/hyperlink" Target="https://yandex.ru/video/preview/11733737307472164724" TargetMode="External"/><Relationship Id="rId69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yandex.ru/video/preview/144740457354483122" TargetMode="External"/><Relationship Id="rId51" Type="http://schemas.openxmlformats.org/officeDocument/2006/relationships/hyperlink" Target="https://m.ok.ru/video/883725699678" TargetMode="External"/><Relationship Id="rId72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ndex.ru/video/preview/9593544041107881529" TargetMode="External"/><Relationship Id="rId17" Type="http://schemas.openxmlformats.org/officeDocument/2006/relationships/hyperlink" Target="https://yandex.ru/video/preview/10831587721896217707" TargetMode="External"/><Relationship Id="rId25" Type="http://schemas.openxmlformats.org/officeDocument/2006/relationships/hyperlink" Target="https://yandex.ru/video/preview/9421783952596837680" TargetMode="External"/><Relationship Id="rId33" Type="http://schemas.openxmlformats.org/officeDocument/2006/relationships/hyperlink" Target="https://yandex.ru/video/preview/7582819624248086212" TargetMode="External"/><Relationship Id="rId38" Type="http://schemas.openxmlformats.org/officeDocument/2006/relationships/hyperlink" Target="https://www.youtube.com/watch?v=-glnrjiHQlQ" TargetMode="External"/><Relationship Id="rId46" Type="http://schemas.openxmlformats.org/officeDocument/2006/relationships/hyperlink" Target="https://yandex.ru/video/preview/3461479187848697174" TargetMode="External"/><Relationship Id="rId59" Type="http://schemas.openxmlformats.org/officeDocument/2006/relationships/hyperlink" Target="https://yandex.ru/video/preview/14012391376233658201" TargetMode="External"/><Relationship Id="rId67" Type="http://schemas.openxmlformats.org/officeDocument/2006/relationships/hyperlink" Target="https://yandex.ru/video/preview/3249299142741743570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20" Type="http://schemas.openxmlformats.org/officeDocument/2006/relationships/hyperlink" Target="https://yandex.ru/video/preview/9170430012020631306" TargetMode="External"/><Relationship Id="rId41" Type="http://schemas.openxmlformats.org/officeDocument/2006/relationships/hyperlink" Target="https://yandex.ru/video/preview/7052572425060001584" TargetMode="External"/><Relationship Id="rId54" Type="http://schemas.openxmlformats.org/officeDocument/2006/relationships/hyperlink" Target="https://yandex.ru/video/preview/6151333074425083217" TargetMode="External"/><Relationship Id="rId62" Type="http://schemas.openxmlformats.org/officeDocument/2006/relationships/hyperlink" Target="https://yandex.ru/video/preview/15977259666052532280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13524187769730474313" TargetMode="External"/><Relationship Id="rId15" Type="http://schemas.openxmlformats.org/officeDocument/2006/relationships/hyperlink" Target="https://yandex.ru/video/preview/9622435148702081020" TargetMode="External"/><Relationship Id="rId23" Type="http://schemas.openxmlformats.org/officeDocument/2006/relationships/hyperlink" Target="https://yandex.ru/video/preview/8196525774864766603" TargetMode="External"/><Relationship Id="rId28" Type="http://schemas.openxmlformats.org/officeDocument/2006/relationships/hyperlink" Target="https://yandex.ru/video/preview/14209658359874352739" TargetMode="External"/><Relationship Id="rId36" Type="http://schemas.openxmlformats.org/officeDocument/2006/relationships/hyperlink" Target="https://yandex.ru/video/preview/13583369679499061556" TargetMode="External"/><Relationship Id="rId49" Type="http://schemas.openxmlformats.org/officeDocument/2006/relationships/hyperlink" Target="https://yandex.ru/video/preview/5905922846458657551" TargetMode="External"/><Relationship Id="rId57" Type="http://schemas.openxmlformats.org/officeDocument/2006/relationships/hyperlink" Target="https://yandex.ru/video/preview/7469048800418629380" TargetMode="External"/><Relationship Id="rId106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yandex.ru/video/preview/9101276356682543994" TargetMode="External"/><Relationship Id="rId31" Type="http://schemas.openxmlformats.org/officeDocument/2006/relationships/hyperlink" Target="https://yandex.ru/video/preview/14842258339162194525" TargetMode="External"/><Relationship Id="rId44" Type="http://schemas.openxmlformats.org/officeDocument/2006/relationships/hyperlink" Target="https://yandex.ru/video/preview/13035314781544460353" TargetMode="External"/><Relationship Id="rId52" Type="http://schemas.openxmlformats.org/officeDocument/2006/relationships/hyperlink" Target="https://yandex.ru/video/preview/7148911827641037" TargetMode="External"/><Relationship Id="rId60" Type="http://schemas.openxmlformats.org/officeDocument/2006/relationships/hyperlink" Target="https://yandex.ru/video/preview/13522388229496690625" TargetMode="External"/><Relationship Id="rId65" Type="http://schemas.openxmlformats.org/officeDocument/2006/relationships/hyperlink" Target="https://yandex.ru/video/preview/13376062653319720405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4" Type="http://schemas.openxmlformats.org/officeDocument/2006/relationships/hyperlink" Target="https://yandex.ru/video/preview/9645369238704425843?text=%D0%BA%D1%80%D0%B0%D0%B9%20%D0%B2%20%D0%BA%D0%BE%D1%82%D0%BE%D1%80%D0%BE%D0%BC%20%D1%82%D1%8B%20%D0%B6%D0%B8%D0%B2%D0%B5%D1%88%D1%8C%201%20%D0%BA%D0%BB%D0%B0%D1%81%D1%81%20%D0%BC%D1%83%D0%B7%D1%8B%D0%BA%D0%B0%20%D0%B2%D0%B8%D0%B4%D0%B5%D0%BE%D1%83%D1%80%D0%BE%D0%BApath=yandexsearchparent-reqid=1694106562749664-4313533788243797838-balancer-l7leveler-kubr-yp-sas-132-BAL-9737fromtype=vast" TargetMode="External"/><Relationship Id="rId9" Type="http://schemas.openxmlformats.org/officeDocument/2006/relationships/hyperlink" Target="https://yandex.ru/video/preview/10316066653460073539" TargetMode="External"/><Relationship Id="rId13" Type="http://schemas.openxmlformats.org/officeDocument/2006/relationships/hyperlink" Target="https://yandex.ru/video/preview/13576707441840152179" TargetMode="External"/><Relationship Id="rId18" Type="http://schemas.openxmlformats.org/officeDocument/2006/relationships/hyperlink" Target="https://yandex.ru/video/preview/9392066341583733656" TargetMode="External"/><Relationship Id="rId39" Type="http://schemas.openxmlformats.org/officeDocument/2006/relationships/hyperlink" Target="https://yandex.ru/video/preview/7271998588362107128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yandex.ru/video/preview/7215021142327523843" TargetMode="External"/><Relationship Id="rId50" Type="http://schemas.openxmlformats.org/officeDocument/2006/relationships/hyperlink" Target="https://yandex.ru/video/preview/3322478273134746302" TargetMode="External"/><Relationship Id="rId55" Type="http://schemas.openxmlformats.org/officeDocument/2006/relationships/hyperlink" Target="https://yandex.ru/video/preview/17577441781786860136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7" Type="http://schemas.openxmlformats.org/officeDocument/2006/relationships/hyperlink" Target="https://yandex.ru/video/preview/5774299343188786669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andex.ru/video/preview/8368609358148272270" TargetMode="External"/><Relationship Id="rId24" Type="http://schemas.openxmlformats.org/officeDocument/2006/relationships/hyperlink" Target="https://yandex.ru/video/preview/13826090347017950622" TargetMode="External"/><Relationship Id="rId40" Type="http://schemas.openxmlformats.org/officeDocument/2006/relationships/hyperlink" Target="https://yandex.ru/video/preview/559542561596734140" TargetMode="External"/><Relationship Id="rId45" Type="http://schemas.openxmlformats.org/officeDocument/2006/relationships/hyperlink" Target="https://yandex.ru/video/preview/6124276356098916872" TargetMode="External"/><Relationship Id="rId66" Type="http://schemas.openxmlformats.org/officeDocument/2006/relationships/hyperlink" Target="https://yandex.ru/video/preview/15077149973087727917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61" Type="http://schemas.openxmlformats.org/officeDocument/2006/relationships/hyperlink" Target="https://yandex.ru/video/preview/2195957261913101979" TargetMode="External"/><Relationship Id="rId82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88</Pages>
  <Words>17514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2023-10-16T11:30:00Z</dcterms:created>
  <dcterms:modified xsi:type="dcterms:W3CDTF">2025-01-06T11:40:00Z</dcterms:modified>
</cp:coreProperties>
</file>